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Flyer layout"/>
      </w:tblPr>
      <w:tblGrid>
        <w:gridCol w:w="8192"/>
        <w:gridCol w:w="2608"/>
      </w:tblGrid>
      <w:tr w:rsidR="00E86DF1" w14:paraId="246B163D" w14:textId="77777777">
        <w:trPr>
          <w:trHeight w:hRule="exact" w:val="14299"/>
          <w:jc w:val="center"/>
        </w:trPr>
        <w:tc>
          <w:tcPr>
            <w:tcW w:w="8192" w:type="dxa"/>
          </w:tcPr>
          <w:p w14:paraId="01863669" w14:textId="77777777" w:rsidR="00E86DF1" w:rsidRDefault="00972452">
            <w:pPr>
              <w:spacing w:after="80"/>
            </w:pPr>
            <w:r>
              <w:rPr>
                <w:noProof/>
              </w:rPr>
              <w:drawing>
                <wp:inline distT="0" distB="0" distL="0" distR="0" wp14:anchorId="458C4F21" wp14:editId="28502AA8">
                  <wp:extent cx="5200005" cy="292354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acation_for_rent_final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5243632" cy="294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21078" w14:textId="4BAB6DFA" w:rsidR="00E86DF1" w:rsidRDefault="00F12740">
            <w:pPr>
              <w:pStyle w:val="Heading1"/>
              <w:outlineLvl w:val="0"/>
            </w:pPr>
            <w:r>
              <w:t>Piano and Art Summer Camp!!</w:t>
            </w:r>
            <w:r w:rsidR="005C0007">
              <w:rPr>
                <w:noProof/>
              </w:rPr>
              <w:t xml:space="preserve"> </w:t>
            </w:r>
          </w:p>
          <w:p w14:paraId="598C0DF0" w14:textId="77777777" w:rsidR="005C0007" w:rsidRDefault="00F12740" w:rsidP="005C0007">
            <w:pPr>
              <w:pStyle w:val="Heading2"/>
              <w:outlineLvl w:val="1"/>
              <w:rPr>
                <w:sz w:val="40"/>
                <w:szCs w:val="40"/>
              </w:rPr>
            </w:pPr>
            <w:r w:rsidRPr="00F12740">
              <w:rPr>
                <w:sz w:val="40"/>
                <w:szCs w:val="40"/>
              </w:rPr>
              <w:t xml:space="preserve">Brand-new summer camp in Columbia provides kids 6 to 8 with instruction in piano and art. Children will learn the basics of piano, music theory, </w:t>
            </w:r>
            <w:proofErr w:type="spellStart"/>
            <w:r w:rsidRPr="00F12740">
              <w:rPr>
                <w:sz w:val="40"/>
                <w:szCs w:val="40"/>
              </w:rPr>
              <w:t>solfege</w:t>
            </w:r>
            <w:proofErr w:type="spellEnd"/>
            <w:r w:rsidRPr="00F12740">
              <w:rPr>
                <w:sz w:val="40"/>
                <w:szCs w:val="40"/>
              </w:rPr>
              <w:t xml:space="preserve"> (do, re, mi) as well as painting, drawing, sketching, and crafts</w:t>
            </w:r>
            <w:r>
              <w:rPr>
                <w:sz w:val="40"/>
                <w:szCs w:val="40"/>
              </w:rPr>
              <w:t xml:space="preserve">. </w:t>
            </w:r>
          </w:p>
          <w:p w14:paraId="4274650F" w14:textId="7973EB59" w:rsidR="00E86DF1" w:rsidRPr="005C0007" w:rsidRDefault="00F12740" w:rsidP="005C0007">
            <w:pPr>
              <w:pStyle w:val="Heading2"/>
              <w:rPr>
                <w:color w:val="58ACB3" w:themeColor="accent1"/>
                <w:sz w:val="28"/>
                <w:szCs w:val="28"/>
              </w:rPr>
            </w:pPr>
            <w:r w:rsidRPr="005C0007">
              <w:rPr>
                <w:color w:val="58ACB3" w:themeColor="accent1"/>
                <w:sz w:val="28"/>
                <w:szCs w:val="28"/>
              </w:rPr>
              <w:t>Small class size allows for more hands-on instruction. Students should bring a nut-free lunch each day. $185 per week plus $30 supplies fee. M-F 9:00AM-12:00PM. Contact Amy Taylor 443-891-4113</w:t>
            </w:r>
            <w:r w:rsidR="005C0007">
              <w:rPr>
                <w:color w:val="58ACB3" w:themeColor="accent1"/>
                <w:sz w:val="28"/>
                <w:szCs w:val="28"/>
              </w:rPr>
              <w:t xml:space="preserve"> amy@welearnpiano.com</w:t>
            </w:r>
            <w:bookmarkStart w:id="0" w:name="_GoBack"/>
            <w:bookmarkEnd w:id="0"/>
          </w:p>
          <w:p w14:paraId="472AB075" w14:textId="6E8D8DCC" w:rsidR="005C0007" w:rsidRPr="005C0007" w:rsidRDefault="005C0007" w:rsidP="005C0007"/>
          <w:p w14:paraId="0655DB9A" w14:textId="5EE95B48" w:rsidR="00E86DF1" w:rsidRDefault="005C0007" w:rsidP="00F12740">
            <w:pPr>
              <w:pStyle w:val="Heading4"/>
              <w:outlineLvl w:val="3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95FBC36" wp14:editId="0E78B5AD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263525</wp:posOffset>
                  </wp:positionV>
                  <wp:extent cx="4280535" cy="1379855"/>
                  <wp:effectExtent l="0" t="0" r="12065" b="0"/>
                  <wp:wrapThrough wrapText="bothSides">
                    <wp:wrapPolygon edited="0">
                      <wp:start x="0" y="0"/>
                      <wp:lineTo x="0" y="21073"/>
                      <wp:lineTo x="21533" y="21073"/>
                      <wp:lineTo x="21533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s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8B92D6A" wp14:editId="55881752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456565</wp:posOffset>
                  </wp:positionV>
                  <wp:extent cx="4280535" cy="1379855"/>
                  <wp:effectExtent l="0" t="0" r="12065" b="0"/>
                  <wp:wrapThrough wrapText="bothSides">
                    <wp:wrapPolygon edited="0">
                      <wp:start x="0" y="0"/>
                      <wp:lineTo x="0" y="21073"/>
                      <wp:lineTo x="21533" y="21073"/>
                      <wp:lineTo x="21533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s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E886A4E" wp14:editId="6566CC8F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225425</wp:posOffset>
                  </wp:positionV>
                  <wp:extent cx="4280535" cy="1379855"/>
                  <wp:effectExtent l="0" t="0" r="12065" b="0"/>
                  <wp:wrapThrough wrapText="bothSides">
                    <wp:wrapPolygon edited="0">
                      <wp:start x="0" y="0"/>
                      <wp:lineTo x="0" y="21073"/>
                      <wp:lineTo x="21533" y="21073"/>
                      <wp:lineTo x="21533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s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35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8" w:type="dxa"/>
            <w:tcMar>
              <w:left w:w="288" w:type="dxa"/>
            </w:tcMar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dashed" w:sz="8" w:space="0" w:color="231F20" w:themeColor="text2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Side layout"/>
            </w:tblPr>
            <w:tblGrid>
              <w:gridCol w:w="2318"/>
            </w:tblGrid>
            <w:tr w:rsidR="00E86DF1" w14:paraId="28BE5DE3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26D64CAF" w14:textId="77777777" w:rsidR="00E86DF1" w:rsidRPr="00B50C32" w:rsidRDefault="00972452">
                  <w:pPr>
                    <w:spacing w:after="80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alias w:val="Item"/>
                      <w:tag w:val=""/>
                      <w:id w:val="1337040638"/>
                      <w:placeholder>
                        <w:docPart w:val="E46C181281745648A57E3DBFA5D0A840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B50C32" w:rsidRPr="00B50C32">
                        <w:rPr>
                          <w:sz w:val="20"/>
                          <w:szCs w:val="20"/>
                        </w:rPr>
                        <w:t>Amy@welearnpiano.com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-451862938"/>
                    <w:placeholder>
                      <w:docPart w:val="3D15DD4827FB574995FA86ADBA1E2A52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EndPr/>
                  <w:sdtContent>
                    <w:p w14:paraId="06488FB9" w14:textId="77777777" w:rsidR="00E86DF1" w:rsidRDefault="00B50C32" w:rsidP="00B50C32">
                      <w:pPr>
                        <w:spacing w:after="80"/>
                      </w:pPr>
                      <w:r>
                        <w:t>443-891-4113</w:t>
                      </w:r>
                    </w:p>
                  </w:sdtContent>
                </w:sdt>
              </w:tc>
            </w:tr>
            <w:tr w:rsidR="00E86DF1" w14:paraId="1EBB4D27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2A24915A" w14:textId="77777777" w:rsidR="00B50C32" w:rsidRPr="00B50C32" w:rsidRDefault="00B50C32" w:rsidP="00B50C32">
                  <w:pPr>
                    <w:spacing w:after="80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alias w:val="Item"/>
                      <w:tag w:val=""/>
                      <w:id w:val="2142306829"/>
                      <w:placeholder>
                        <w:docPart w:val="C979BF37E5F36D499F11E035C6A6CFB9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Content>
                      <w:r w:rsidRPr="00B50C32">
                        <w:rPr>
                          <w:sz w:val="20"/>
                          <w:szCs w:val="20"/>
                        </w:rPr>
                        <w:t>Amy@welearnpiano.com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-93553218"/>
                    <w:placeholder>
                      <w:docPart w:val="EC7FE8AF1492F24ABED5488635B686DF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Content>
                    <w:p w14:paraId="57E8F2E6" w14:textId="77777777" w:rsidR="00E86DF1" w:rsidRDefault="00B50C32" w:rsidP="00B50C32">
                      <w:pPr>
                        <w:spacing w:after="80"/>
                      </w:pPr>
                      <w:r>
                        <w:t>443-891-4113</w:t>
                      </w:r>
                    </w:p>
                  </w:sdtContent>
                </w:sdt>
              </w:tc>
            </w:tr>
            <w:tr w:rsidR="00E86DF1" w14:paraId="74218CA0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128BA4B7" w14:textId="77777777" w:rsidR="00B50C32" w:rsidRPr="00B50C32" w:rsidRDefault="00B50C32" w:rsidP="00B50C32">
                  <w:pPr>
                    <w:spacing w:after="80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alias w:val="Item"/>
                      <w:tag w:val=""/>
                      <w:id w:val="-1314485689"/>
                      <w:placeholder>
                        <w:docPart w:val="51A7348835EB904786C05069FA7E3EBB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Content>
                      <w:r w:rsidRPr="00B50C32">
                        <w:rPr>
                          <w:sz w:val="20"/>
                          <w:szCs w:val="20"/>
                        </w:rPr>
                        <w:t>Amy@welearnpiano.com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439579220"/>
                    <w:placeholder>
                      <w:docPart w:val="BDFBE824560A4A479AE86C9DE4385233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Content>
                    <w:p w14:paraId="123AC844" w14:textId="77777777" w:rsidR="00E86DF1" w:rsidRDefault="00B50C32" w:rsidP="00B50C32">
                      <w:pPr>
                        <w:spacing w:after="80"/>
                      </w:pPr>
                      <w:r>
                        <w:t>443-891-4113</w:t>
                      </w:r>
                    </w:p>
                  </w:sdtContent>
                </w:sdt>
              </w:tc>
            </w:tr>
            <w:tr w:rsidR="00E86DF1" w14:paraId="160CC9B8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461CD19B" w14:textId="77777777" w:rsidR="00B50C32" w:rsidRPr="00B50C32" w:rsidRDefault="00B50C32" w:rsidP="00B50C32">
                  <w:pPr>
                    <w:spacing w:after="80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alias w:val="Item"/>
                      <w:tag w:val=""/>
                      <w:id w:val="-1956236202"/>
                      <w:placeholder>
                        <w:docPart w:val="385F4603C883C54D8B993548DA042125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Content>
                      <w:r w:rsidRPr="00B50C32">
                        <w:rPr>
                          <w:sz w:val="20"/>
                          <w:szCs w:val="20"/>
                        </w:rPr>
                        <w:t>Amy@welearnpiano.com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336046379"/>
                    <w:placeholder>
                      <w:docPart w:val="546EEFE81B5B43458F649A73B379AB9E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Content>
                    <w:p w14:paraId="5AA20E55" w14:textId="77777777" w:rsidR="00E86DF1" w:rsidRDefault="00B50C32" w:rsidP="00B50C32">
                      <w:pPr>
                        <w:spacing w:after="80"/>
                      </w:pPr>
                      <w:r>
                        <w:t>443-891-4113</w:t>
                      </w:r>
                    </w:p>
                  </w:sdtContent>
                </w:sdt>
              </w:tc>
            </w:tr>
            <w:tr w:rsidR="00E86DF1" w14:paraId="236199AB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03A34E78" w14:textId="77777777" w:rsidR="00B50C32" w:rsidRPr="00B50C32" w:rsidRDefault="00B50C32" w:rsidP="00B50C32">
                  <w:pPr>
                    <w:spacing w:after="80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alias w:val="Item"/>
                      <w:tag w:val=""/>
                      <w:id w:val="1056818958"/>
                      <w:placeholder>
                        <w:docPart w:val="CA7BA1BE6999A6409163134C9E94DFDB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Content>
                      <w:r w:rsidRPr="00B50C32">
                        <w:rPr>
                          <w:sz w:val="20"/>
                          <w:szCs w:val="20"/>
                        </w:rPr>
                        <w:t>Amy@welearnpiano.com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-1024552419"/>
                    <w:placeholder>
                      <w:docPart w:val="7640D081983C1041AAF9C6164F48CC1B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Content>
                    <w:p w14:paraId="2B061508" w14:textId="77777777" w:rsidR="00E86DF1" w:rsidRDefault="00B50C32" w:rsidP="00B50C32">
                      <w:pPr>
                        <w:spacing w:after="80"/>
                      </w:pPr>
                      <w:r>
                        <w:t>443-891-4113</w:t>
                      </w:r>
                    </w:p>
                  </w:sdtContent>
                </w:sdt>
              </w:tc>
            </w:tr>
            <w:tr w:rsidR="00E86DF1" w14:paraId="0B5BE211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7250ECB7" w14:textId="77777777" w:rsidR="00B50C32" w:rsidRPr="00B50C32" w:rsidRDefault="00B50C32" w:rsidP="00B50C32">
                  <w:pPr>
                    <w:spacing w:after="80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alias w:val="Item"/>
                      <w:tag w:val=""/>
                      <w:id w:val="-985619970"/>
                      <w:placeholder>
                        <w:docPart w:val="34F17E2CA2D0224BA47B3F438F243C29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Content>
                      <w:r w:rsidRPr="00B50C32">
                        <w:rPr>
                          <w:sz w:val="20"/>
                          <w:szCs w:val="20"/>
                        </w:rPr>
                        <w:t>Amy@welearnpiano.com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806368511"/>
                    <w:placeholder>
                      <w:docPart w:val="142E7D742159794BA22FC445BB088917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Content>
                    <w:p w14:paraId="25962025" w14:textId="77777777" w:rsidR="00E86DF1" w:rsidRDefault="00B50C32" w:rsidP="00B50C32">
                      <w:pPr>
                        <w:spacing w:after="80"/>
                      </w:pPr>
                      <w:r>
                        <w:t>443-891-4113</w:t>
                      </w:r>
                    </w:p>
                  </w:sdtContent>
                </w:sdt>
              </w:tc>
            </w:tr>
            <w:tr w:rsidR="00E86DF1" w14:paraId="1F5656B5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5EFC699C" w14:textId="77777777" w:rsidR="00B50C32" w:rsidRPr="00B50C32" w:rsidRDefault="00B50C32" w:rsidP="00B50C32">
                  <w:pPr>
                    <w:spacing w:after="80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alias w:val="Item"/>
                      <w:tag w:val=""/>
                      <w:id w:val="260804594"/>
                      <w:placeholder>
                        <w:docPart w:val="AF9C1D9F2B018D4691A65448996E3C43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Content>
                      <w:r w:rsidRPr="00B50C32">
                        <w:rPr>
                          <w:sz w:val="20"/>
                          <w:szCs w:val="20"/>
                        </w:rPr>
                        <w:t>Amy@welearnpiano.com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-1623684064"/>
                    <w:placeholder>
                      <w:docPart w:val="182CCE490325284F937C8AFC5D75B1C9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Content>
                    <w:p w14:paraId="146C71CC" w14:textId="77777777" w:rsidR="00E86DF1" w:rsidRDefault="00B50C32" w:rsidP="00B50C32">
                      <w:pPr>
                        <w:spacing w:after="80"/>
                      </w:pPr>
                      <w:r>
                        <w:t>443-891-4113</w:t>
                      </w:r>
                    </w:p>
                  </w:sdtContent>
                </w:sdt>
              </w:tc>
            </w:tr>
            <w:tr w:rsidR="00E86DF1" w14:paraId="326943AF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4E492F0D" w14:textId="77777777" w:rsidR="00B50C32" w:rsidRPr="00B50C32" w:rsidRDefault="00B50C32" w:rsidP="00B50C32">
                  <w:pPr>
                    <w:spacing w:after="80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alias w:val="Item"/>
                      <w:tag w:val=""/>
                      <w:id w:val="2121419160"/>
                      <w:placeholder>
                        <w:docPart w:val="143D50117934314499F1B49657B07100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Content>
                      <w:r w:rsidRPr="00B50C32">
                        <w:rPr>
                          <w:sz w:val="20"/>
                          <w:szCs w:val="20"/>
                        </w:rPr>
                        <w:t>Amy@welearnpiano.com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-1413697451"/>
                    <w:placeholder>
                      <w:docPart w:val="D7400831E964564693AAF14C1BC37113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Content>
                    <w:p w14:paraId="689EE2A2" w14:textId="77777777" w:rsidR="00E86DF1" w:rsidRDefault="00B50C32" w:rsidP="00B50C32">
                      <w:pPr>
                        <w:spacing w:after="80"/>
                      </w:pPr>
                      <w:r>
                        <w:t>443-891-4113</w:t>
                      </w:r>
                    </w:p>
                  </w:sdtContent>
                </w:sdt>
              </w:tc>
            </w:tr>
            <w:tr w:rsidR="00E86DF1" w14:paraId="3FBE4164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0B565A75" w14:textId="77777777" w:rsidR="00B50C32" w:rsidRPr="00B50C32" w:rsidRDefault="00B50C32" w:rsidP="00B50C32">
                  <w:pPr>
                    <w:spacing w:after="80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alias w:val="Item"/>
                      <w:tag w:val=""/>
                      <w:id w:val="971869967"/>
                      <w:placeholder>
                        <w:docPart w:val="929CCE265FE9FC4B8D31A9BB3DB197CE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Content>
                      <w:r w:rsidRPr="00B50C32">
                        <w:rPr>
                          <w:sz w:val="20"/>
                          <w:szCs w:val="20"/>
                        </w:rPr>
                        <w:t>Amy@welearnpiano.com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-1897202919"/>
                    <w:placeholder>
                      <w:docPart w:val="EC80E7C671F41547808343CC56CAC468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Content>
                    <w:p w14:paraId="0AD8F1BB" w14:textId="77777777" w:rsidR="00E86DF1" w:rsidRDefault="00B50C32" w:rsidP="00B50C32">
                      <w:pPr>
                        <w:spacing w:after="80"/>
                      </w:pPr>
                      <w:r>
                        <w:t>443-891-4113</w:t>
                      </w:r>
                    </w:p>
                  </w:sdtContent>
                </w:sdt>
              </w:tc>
            </w:tr>
            <w:tr w:rsidR="00E86DF1" w14:paraId="5378A611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00DF647C" w14:textId="77777777" w:rsidR="00B50C32" w:rsidRPr="00B50C32" w:rsidRDefault="00B50C32" w:rsidP="00B50C32">
                  <w:pPr>
                    <w:spacing w:after="80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alias w:val="Item"/>
                      <w:tag w:val=""/>
                      <w:id w:val="80187963"/>
                      <w:placeholder>
                        <w:docPart w:val="C000077D837FF14B8C9A7C230B0DE2D9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Content>
                      <w:r w:rsidRPr="00B50C32">
                        <w:rPr>
                          <w:sz w:val="20"/>
                          <w:szCs w:val="20"/>
                        </w:rPr>
                        <w:t>Amy@welearnpiano.com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1223184397"/>
                    <w:placeholder>
                      <w:docPart w:val="8E3AAE9C7176CF4B9A20DED522F7652A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Content>
                    <w:p w14:paraId="151EA3A5" w14:textId="77777777" w:rsidR="00E86DF1" w:rsidRDefault="00B50C32" w:rsidP="00B50C32">
                      <w:pPr>
                        <w:spacing w:after="80"/>
                      </w:pPr>
                      <w:r>
                        <w:t>443-891-4113</w:t>
                      </w:r>
                    </w:p>
                  </w:sdtContent>
                </w:sdt>
              </w:tc>
            </w:tr>
            <w:tr w:rsidR="00E86DF1" w14:paraId="27F2FC6F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5687B733" w14:textId="77777777" w:rsidR="00B50C32" w:rsidRPr="00B50C32" w:rsidRDefault="00B50C32" w:rsidP="00B50C32">
                  <w:pPr>
                    <w:spacing w:after="80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alias w:val="Item"/>
                      <w:tag w:val=""/>
                      <w:id w:val="-1599867978"/>
                      <w:placeholder>
                        <w:docPart w:val="C809539E7C3E5443B80CD7C9CCCFA2D7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Content>
                      <w:r w:rsidRPr="00B50C32">
                        <w:rPr>
                          <w:sz w:val="20"/>
                          <w:szCs w:val="20"/>
                        </w:rPr>
                        <w:t>Amy@welearnpiano.com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170766445"/>
                    <w:placeholder>
                      <w:docPart w:val="13CB933BF011DE4DA7DEE10EB6647EE1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Content>
                    <w:p w14:paraId="2F8BF998" w14:textId="77777777" w:rsidR="00E86DF1" w:rsidRDefault="00B50C32" w:rsidP="00B50C32">
                      <w:pPr>
                        <w:spacing w:after="80"/>
                      </w:pPr>
                      <w:r>
                        <w:t>443-891-4113</w:t>
                      </w:r>
                    </w:p>
                  </w:sdtContent>
                </w:sdt>
              </w:tc>
            </w:tr>
            <w:tr w:rsidR="00E86DF1" w14:paraId="01923C8D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2FCAFB5A" w14:textId="77777777" w:rsidR="00B50C32" w:rsidRPr="00B50C32" w:rsidRDefault="00B50C32" w:rsidP="00B50C32">
                  <w:pPr>
                    <w:spacing w:after="80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alias w:val="Item"/>
                      <w:tag w:val=""/>
                      <w:id w:val="-2090760730"/>
                      <w:placeholder>
                        <w:docPart w:val="A083238A139928449173465E49C1B8DD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Content>
                      <w:r w:rsidRPr="00B50C32">
                        <w:rPr>
                          <w:sz w:val="20"/>
                          <w:szCs w:val="20"/>
                        </w:rPr>
                        <w:t>Amy@welearnpiano.com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813844300"/>
                    <w:placeholder>
                      <w:docPart w:val="07E78F1C52877244BB82365B8BCD6D07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Content>
                    <w:p w14:paraId="19197B0C" w14:textId="77777777" w:rsidR="00E86DF1" w:rsidRDefault="00B50C32" w:rsidP="00B50C32">
                      <w:pPr>
                        <w:spacing w:after="80"/>
                      </w:pPr>
                      <w:r>
                        <w:t>443-891-4113</w:t>
                      </w:r>
                    </w:p>
                  </w:sdtContent>
                </w:sdt>
              </w:tc>
            </w:tr>
            <w:tr w:rsidR="00E86DF1" w14:paraId="108EB65A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6229A1BF" w14:textId="77777777" w:rsidR="00B50C32" w:rsidRPr="00B50C32" w:rsidRDefault="00B50C32" w:rsidP="00B50C32">
                  <w:pPr>
                    <w:spacing w:after="80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alias w:val="Item"/>
                      <w:tag w:val=""/>
                      <w:id w:val="239908281"/>
                      <w:placeholder>
                        <w:docPart w:val="30D6E9B5DE33764A91FF136E10D79D61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Content>
                      <w:r w:rsidRPr="00B50C32">
                        <w:rPr>
                          <w:sz w:val="20"/>
                          <w:szCs w:val="20"/>
                        </w:rPr>
                        <w:t>Amy@welearnpiano.com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-854568127"/>
                    <w:placeholder>
                      <w:docPart w:val="AE58CD08F9BA55459F26168E91FF923E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Content>
                    <w:p w14:paraId="722F02E3" w14:textId="77777777" w:rsidR="00E86DF1" w:rsidRDefault="00B50C32" w:rsidP="00B50C32">
                      <w:pPr>
                        <w:spacing w:after="80"/>
                      </w:pPr>
                      <w:r>
                        <w:t>443-891-4113</w:t>
                      </w:r>
                    </w:p>
                  </w:sdtContent>
                </w:sdt>
              </w:tc>
            </w:tr>
            <w:tr w:rsidR="00E86DF1" w14:paraId="6AC6C66E" w14:textId="77777777">
              <w:trPr>
                <w:trHeight w:hRule="exact" w:val="1008"/>
              </w:trPr>
              <w:tc>
                <w:tcPr>
                  <w:tcW w:w="2318" w:type="dxa"/>
                  <w:vAlign w:val="center"/>
                </w:tcPr>
                <w:p w14:paraId="4DF66626" w14:textId="77777777" w:rsidR="00B50C32" w:rsidRPr="00B50C32" w:rsidRDefault="00B50C32" w:rsidP="00B50C32">
                  <w:pPr>
                    <w:spacing w:after="80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alias w:val="Item"/>
                      <w:tag w:val=""/>
                      <w:id w:val="362716606"/>
                      <w:placeholder>
                        <w:docPart w:val="847694DE8B9054499890472B72077946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/>
                    </w:sdtPr>
                    <w:sdtContent>
                      <w:r w:rsidRPr="00B50C32">
                        <w:rPr>
                          <w:sz w:val="20"/>
                          <w:szCs w:val="20"/>
                        </w:rPr>
                        <w:t>Amy@welearnpiano.com</w:t>
                      </w:r>
                    </w:sdtContent>
                  </w:sdt>
                </w:p>
                <w:sdt>
                  <w:sdtPr>
                    <w:alias w:val="Telephone"/>
                    <w:tag w:val=""/>
                    <w:id w:val="-640421924"/>
                    <w:placeholder>
                      <w:docPart w:val="1938AC1A0B14D24BA840A5FBADD6F83E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15:appearance w15:val="hidden"/>
                    <w:text/>
                  </w:sdtPr>
                  <w:sdtContent>
                    <w:p w14:paraId="00B99647" w14:textId="77777777" w:rsidR="00E86DF1" w:rsidRDefault="00B50C32" w:rsidP="00B50C32">
                      <w:pPr>
                        <w:spacing w:after="80"/>
                      </w:pPr>
                      <w:r>
                        <w:t>443-891-4113</w:t>
                      </w:r>
                    </w:p>
                  </w:sdtContent>
                </w:sdt>
              </w:tc>
            </w:tr>
          </w:tbl>
          <w:p w14:paraId="66B76358" w14:textId="77777777" w:rsidR="00E86DF1" w:rsidRDefault="00E86DF1">
            <w:pPr>
              <w:spacing w:after="80"/>
            </w:pPr>
          </w:p>
        </w:tc>
      </w:tr>
    </w:tbl>
    <w:p w14:paraId="3B40F1E2" w14:textId="77777777" w:rsidR="00E86DF1" w:rsidRDefault="00E86DF1"/>
    <w:sectPr w:rsidR="00E86DF1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32"/>
    <w:rsid w:val="00061B7A"/>
    <w:rsid w:val="005C0007"/>
    <w:rsid w:val="007A0913"/>
    <w:rsid w:val="0096541B"/>
    <w:rsid w:val="00972452"/>
    <w:rsid w:val="00B50C32"/>
    <w:rsid w:val="00C8461F"/>
    <w:rsid w:val="00E86DF1"/>
    <w:rsid w:val="00F1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C607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8ACB3" w:themeColor="accent1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b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sz w:val="10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color w:val="595959" w:themeColor="text1" w:themeTint="A6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sz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0" w:after="120"/>
      <w:outlineLvl w:val="3"/>
    </w:pPr>
    <w:rPr>
      <w:rFonts w:asciiTheme="majorHAnsi" w:eastAsiaTheme="majorEastAsia" w:hAnsiTheme="majorHAnsi" w:cstheme="majorBidi"/>
      <w:iCs/>
      <w:color w:val="595959" w:themeColor="text1" w:themeTint="A6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 w:val="0"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sz w:val="10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595959" w:themeColor="text1" w:themeTint="A6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sz w:val="4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iCs/>
      <w:color w:val="595959" w:themeColor="text1" w:themeTint="A6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sz w:val="20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C0007"/>
    <w:rPr>
      <w:color w:val="58ACB3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0007"/>
    <w:rPr>
      <w:color w:val="7B70A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glossaryDocument" Target="glossary/document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mybasch/Library/Containers/com.microsoft.Word/Data/Library/Caches/1033/TM10002087/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46C181281745648A57E3DBFA5D0A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12D74-E302-0D4D-BC0D-4F2A68473F9A}"/>
      </w:docPartPr>
      <w:docPartBody>
        <w:p w:rsidR="00000000" w:rsidRDefault="00331424">
          <w:pPr>
            <w:pStyle w:val="E46C181281745648A57E3DBFA5D0A840"/>
          </w:pPr>
          <w:r>
            <w:t>[Item]</w:t>
          </w:r>
        </w:p>
      </w:docPartBody>
    </w:docPart>
    <w:docPart>
      <w:docPartPr>
        <w:name w:val="3D15DD4827FB574995FA86ADBA1E2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49EFC-0609-804D-AC7D-48C86F555E9B}"/>
      </w:docPartPr>
      <w:docPartBody>
        <w:p w:rsidR="00000000" w:rsidRDefault="00331424">
          <w:pPr>
            <w:pStyle w:val="3D15DD4827FB574995FA86ADBA1E2A52"/>
          </w:pPr>
          <w:r>
            <w:t>[Contact Info]</w:t>
          </w:r>
        </w:p>
      </w:docPartBody>
    </w:docPart>
    <w:docPart>
      <w:docPartPr>
        <w:name w:val="C979BF37E5F36D499F11E035C6A6C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A5ED8-56F9-4941-A9DA-2077AE66C58B}"/>
      </w:docPartPr>
      <w:docPartBody>
        <w:p w:rsidR="00000000" w:rsidRDefault="000B1C33" w:rsidP="000B1C33">
          <w:pPr>
            <w:pStyle w:val="C979BF37E5F36D499F11E035C6A6CFB9"/>
          </w:pPr>
          <w:r>
            <w:t>[Item]</w:t>
          </w:r>
        </w:p>
      </w:docPartBody>
    </w:docPart>
    <w:docPart>
      <w:docPartPr>
        <w:name w:val="EC7FE8AF1492F24ABED5488635B68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2D0B2-37A8-3846-82D7-5890C6E0B49D}"/>
      </w:docPartPr>
      <w:docPartBody>
        <w:p w:rsidR="00000000" w:rsidRDefault="000B1C33" w:rsidP="000B1C33">
          <w:pPr>
            <w:pStyle w:val="EC7FE8AF1492F24ABED5488635B686DF"/>
          </w:pPr>
          <w:r>
            <w:t>[Contact Info]</w:t>
          </w:r>
        </w:p>
      </w:docPartBody>
    </w:docPart>
    <w:docPart>
      <w:docPartPr>
        <w:name w:val="51A7348835EB904786C05069FA7E3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29D10-2265-254E-AE80-45239D727552}"/>
      </w:docPartPr>
      <w:docPartBody>
        <w:p w:rsidR="00000000" w:rsidRDefault="000B1C33" w:rsidP="000B1C33">
          <w:pPr>
            <w:pStyle w:val="51A7348835EB904786C05069FA7E3EBB"/>
          </w:pPr>
          <w:r>
            <w:t>[Item]</w:t>
          </w:r>
        </w:p>
      </w:docPartBody>
    </w:docPart>
    <w:docPart>
      <w:docPartPr>
        <w:name w:val="BDFBE824560A4A479AE86C9DE4385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B711E-BEB6-9C42-8F74-AA7BE336DFC6}"/>
      </w:docPartPr>
      <w:docPartBody>
        <w:p w:rsidR="00000000" w:rsidRDefault="000B1C33" w:rsidP="000B1C33">
          <w:pPr>
            <w:pStyle w:val="BDFBE824560A4A479AE86C9DE4385233"/>
          </w:pPr>
          <w:r>
            <w:t>[Contact Info]</w:t>
          </w:r>
        </w:p>
      </w:docPartBody>
    </w:docPart>
    <w:docPart>
      <w:docPartPr>
        <w:name w:val="385F4603C883C54D8B993548DA042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22A33-F2C6-2744-ACAD-10784898DDE0}"/>
      </w:docPartPr>
      <w:docPartBody>
        <w:p w:rsidR="00000000" w:rsidRDefault="000B1C33" w:rsidP="000B1C33">
          <w:pPr>
            <w:pStyle w:val="385F4603C883C54D8B993548DA042125"/>
          </w:pPr>
          <w:r>
            <w:t>[Item]</w:t>
          </w:r>
        </w:p>
      </w:docPartBody>
    </w:docPart>
    <w:docPart>
      <w:docPartPr>
        <w:name w:val="546EEFE81B5B43458F649A73B379A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EA86D-8924-384B-9471-459465303982}"/>
      </w:docPartPr>
      <w:docPartBody>
        <w:p w:rsidR="00000000" w:rsidRDefault="000B1C33" w:rsidP="000B1C33">
          <w:pPr>
            <w:pStyle w:val="546EEFE81B5B43458F649A73B379AB9E"/>
          </w:pPr>
          <w:r>
            <w:t>[Contact Info]</w:t>
          </w:r>
        </w:p>
      </w:docPartBody>
    </w:docPart>
    <w:docPart>
      <w:docPartPr>
        <w:name w:val="CA7BA1BE6999A6409163134C9E94D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67BF9-C532-F642-B0E4-935CE1288696}"/>
      </w:docPartPr>
      <w:docPartBody>
        <w:p w:rsidR="00000000" w:rsidRDefault="000B1C33" w:rsidP="000B1C33">
          <w:pPr>
            <w:pStyle w:val="CA7BA1BE6999A6409163134C9E94DFDB"/>
          </w:pPr>
          <w:r>
            <w:t>[Item]</w:t>
          </w:r>
        </w:p>
      </w:docPartBody>
    </w:docPart>
    <w:docPart>
      <w:docPartPr>
        <w:name w:val="7640D081983C1041AAF9C6164F48C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0D7A5-4EDE-E140-B70F-3DDA6FA8DBB8}"/>
      </w:docPartPr>
      <w:docPartBody>
        <w:p w:rsidR="00000000" w:rsidRDefault="000B1C33" w:rsidP="000B1C33">
          <w:pPr>
            <w:pStyle w:val="7640D081983C1041AAF9C6164F48CC1B"/>
          </w:pPr>
          <w:r>
            <w:t>[Contact Info]</w:t>
          </w:r>
        </w:p>
      </w:docPartBody>
    </w:docPart>
    <w:docPart>
      <w:docPartPr>
        <w:name w:val="34F17E2CA2D0224BA47B3F438F243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36FB2-5EDC-2D44-8AD7-6334839C9C8F}"/>
      </w:docPartPr>
      <w:docPartBody>
        <w:p w:rsidR="00000000" w:rsidRDefault="000B1C33" w:rsidP="000B1C33">
          <w:pPr>
            <w:pStyle w:val="34F17E2CA2D0224BA47B3F438F243C29"/>
          </w:pPr>
          <w:r>
            <w:t>[Item]</w:t>
          </w:r>
        </w:p>
      </w:docPartBody>
    </w:docPart>
    <w:docPart>
      <w:docPartPr>
        <w:name w:val="142E7D742159794BA22FC445BB088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41C41-E85E-B24C-9427-8A4DBFCAAC44}"/>
      </w:docPartPr>
      <w:docPartBody>
        <w:p w:rsidR="00000000" w:rsidRDefault="000B1C33" w:rsidP="000B1C33">
          <w:pPr>
            <w:pStyle w:val="142E7D742159794BA22FC445BB088917"/>
          </w:pPr>
          <w:r>
            <w:t>[Contact Info]</w:t>
          </w:r>
        </w:p>
      </w:docPartBody>
    </w:docPart>
    <w:docPart>
      <w:docPartPr>
        <w:name w:val="AF9C1D9F2B018D4691A65448996E3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8255F-E132-DE41-A986-3DDE13CAA2D3}"/>
      </w:docPartPr>
      <w:docPartBody>
        <w:p w:rsidR="00000000" w:rsidRDefault="000B1C33" w:rsidP="000B1C33">
          <w:pPr>
            <w:pStyle w:val="AF9C1D9F2B018D4691A65448996E3C43"/>
          </w:pPr>
          <w:r>
            <w:t>[Item]</w:t>
          </w:r>
        </w:p>
      </w:docPartBody>
    </w:docPart>
    <w:docPart>
      <w:docPartPr>
        <w:name w:val="182CCE490325284F937C8AFC5D75B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D7438-52FE-824F-A22D-89EDE84C78BC}"/>
      </w:docPartPr>
      <w:docPartBody>
        <w:p w:rsidR="00000000" w:rsidRDefault="000B1C33" w:rsidP="000B1C33">
          <w:pPr>
            <w:pStyle w:val="182CCE490325284F937C8AFC5D75B1C9"/>
          </w:pPr>
          <w:r>
            <w:t>[Contact Info]</w:t>
          </w:r>
        </w:p>
      </w:docPartBody>
    </w:docPart>
    <w:docPart>
      <w:docPartPr>
        <w:name w:val="143D50117934314499F1B49657B07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D0945-68E2-404D-8C81-FD8CC7974517}"/>
      </w:docPartPr>
      <w:docPartBody>
        <w:p w:rsidR="00000000" w:rsidRDefault="000B1C33" w:rsidP="000B1C33">
          <w:pPr>
            <w:pStyle w:val="143D50117934314499F1B49657B07100"/>
          </w:pPr>
          <w:r>
            <w:t>[Item]</w:t>
          </w:r>
        </w:p>
      </w:docPartBody>
    </w:docPart>
    <w:docPart>
      <w:docPartPr>
        <w:name w:val="D7400831E964564693AAF14C1BC37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80993-3E50-414F-B5D8-CCE66448DA6B}"/>
      </w:docPartPr>
      <w:docPartBody>
        <w:p w:rsidR="00000000" w:rsidRDefault="000B1C33" w:rsidP="000B1C33">
          <w:pPr>
            <w:pStyle w:val="D7400831E964564693AAF14C1BC37113"/>
          </w:pPr>
          <w:r>
            <w:t>[Contact Info]</w:t>
          </w:r>
        </w:p>
      </w:docPartBody>
    </w:docPart>
    <w:docPart>
      <w:docPartPr>
        <w:name w:val="929CCE265FE9FC4B8D31A9BB3DB19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18CA5-558E-2243-93D7-76FFAA7422E6}"/>
      </w:docPartPr>
      <w:docPartBody>
        <w:p w:rsidR="00000000" w:rsidRDefault="000B1C33" w:rsidP="000B1C33">
          <w:pPr>
            <w:pStyle w:val="929CCE265FE9FC4B8D31A9BB3DB197CE"/>
          </w:pPr>
          <w:r>
            <w:t>[Item]</w:t>
          </w:r>
        </w:p>
      </w:docPartBody>
    </w:docPart>
    <w:docPart>
      <w:docPartPr>
        <w:name w:val="EC80E7C671F41547808343CC56CAC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F9AFD-B156-7441-8D66-9AE5C4D51728}"/>
      </w:docPartPr>
      <w:docPartBody>
        <w:p w:rsidR="00000000" w:rsidRDefault="000B1C33" w:rsidP="000B1C33">
          <w:pPr>
            <w:pStyle w:val="EC80E7C671F41547808343CC56CAC468"/>
          </w:pPr>
          <w:r>
            <w:t>[Contact Info]</w:t>
          </w:r>
        </w:p>
      </w:docPartBody>
    </w:docPart>
    <w:docPart>
      <w:docPartPr>
        <w:name w:val="C000077D837FF14B8C9A7C230B0DE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0FC5F-D99B-E046-8AA8-9E0820B41763}"/>
      </w:docPartPr>
      <w:docPartBody>
        <w:p w:rsidR="00000000" w:rsidRDefault="000B1C33" w:rsidP="000B1C33">
          <w:pPr>
            <w:pStyle w:val="C000077D837FF14B8C9A7C230B0DE2D9"/>
          </w:pPr>
          <w:r>
            <w:t>[Item]</w:t>
          </w:r>
        </w:p>
      </w:docPartBody>
    </w:docPart>
    <w:docPart>
      <w:docPartPr>
        <w:name w:val="8E3AAE9C7176CF4B9A20DED522F76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4FBF2-AC5D-6E4A-B915-3518BCFB0AAB}"/>
      </w:docPartPr>
      <w:docPartBody>
        <w:p w:rsidR="00000000" w:rsidRDefault="000B1C33" w:rsidP="000B1C33">
          <w:pPr>
            <w:pStyle w:val="8E3AAE9C7176CF4B9A20DED522F7652A"/>
          </w:pPr>
          <w:r>
            <w:t>[Contact Info]</w:t>
          </w:r>
        </w:p>
      </w:docPartBody>
    </w:docPart>
    <w:docPart>
      <w:docPartPr>
        <w:name w:val="C809539E7C3E5443B80CD7C9CCCFA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C90CD-30AA-AA4D-95E3-36325B84C656}"/>
      </w:docPartPr>
      <w:docPartBody>
        <w:p w:rsidR="00000000" w:rsidRDefault="000B1C33" w:rsidP="000B1C33">
          <w:pPr>
            <w:pStyle w:val="C809539E7C3E5443B80CD7C9CCCFA2D7"/>
          </w:pPr>
          <w:r>
            <w:t>[Item]</w:t>
          </w:r>
        </w:p>
      </w:docPartBody>
    </w:docPart>
    <w:docPart>
      <w:docPartPr>
        <w:name w:val="13CB933BF011DE4DA7DEE10EB6647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FE014-79F0-7647-B2E5-856895D25BD1}"/>
      </w:docPartPr>
      <w:docPartBody>
        <w:p w:rsidR="00000000" w:rsidRDefault="000B1C33" w:rsidP="000B1C33">
          <w:pPr>
            <w:pStyle w:val="13CB933BF011DE4DA7DEE10EB6647EE1"/>
          </w:pPr>
          <w:r>
            <w:t>[Contact Info]</w:t>
          </w:r>
        </w:p>
      </w:docPartBody>
    </w:docPart>
    <w:docPart>
      <w:docPartPr>
        <w:name w:val="A083238A139928449173465E49C1B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541CE-27EB-5747-8DFB-92F5D02CA599}"/>
      </w:docPartPr>
      <w:docPartBody>
        <w:p w:rsidR="00000000" w:rsidRDefault="000B1C33" w:rsidP="000B1C33">
          <w:pPr>
            <w:pStyle w:val="A083238A139928449173465E49C1B8DD"/>
          </w:pPr>
          <w:r>
            <w:t>[Item]</w:t>
          </w:r>
        </w:p>
      </w:docPartBody>
    </w:docPart>
    <w:docPart>
      <w:docPartPr>
        <w:name w:val="07E78F1C52877244BB82365B8BCD6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2357C-F412-FB41-B24F-B60FBAF319E6}"/>
      </w:docPartPr>
      <w:docPartBody>
        <w:p w:rsidR="00000000" w:rsidRDefault="000B1C33" w:rsidP="000B1C33">
          <w:pPr>
            <w:pStyle w:val="07E78F1C52877244BB82365B8BCD6D07"/>
          </w:pPr>
          <w:r>
            <w:t>[Contact Info]</w:t>
          </w:r>
        </w:p>
      </w:docPartBody>
    </w:docPart>
    <w:docPart>
      <w:docPartPr>
        <w:name w:val="30D6E9B5DE33764A91FF136E10D79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26AD5-2757-5344-85D6-00615B439FDF}"/>
      </w:docPartPr>
      <w:docPartBody>
        <w:p w:rsidR="00000000" w:rsidRDefault="000B1C33" w:rsidP="000B1C33">
          <w:pPr>
            <w:pStyle w:val="30D6E9B5DE33764A91FF136E10D79D61"/>
          </w:pPr>
          <w:r>
            <w:t>[Item]</w:t>
          </w:r>
        </w:p>
      </w:docPartBody>
    </w:docPart>
    <w:docPart>
      <w:docPartPr>
        <w:name w:val="AE58CD08F9BA55459F26168E91FF9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F8358-8858-AC43-A6AA-44AD51CA634C}"/>
      </w:docPartPr>
      <w:docPartBody>
        <w:p w:rsidR="00000000" w:rsidRDefault="000B1C33" w:rsidP="000B1C33">
          <w:pPr>
            <w:pStyle w:val="AE58CD08F9BA55459F26168E91FF923E"/>
          </w:pPr>
          <w:r>
            <w:t>[Contact Info]</w:t>
          </w:r>
        </w:p>
      </w:docPartBody>
    </w:docPart>
    <w:docPart>
      <w:docPartPr>
        <w:name w:val="847694DE8B9054499890472B72077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518B1-B2BF-B74A-BC38-D5BAECF8634E}"/>
      </w:docPartPr>
      <w:docPartBody>
        <w:p w:rsidR="00000000" w:rsidRDefault="000B1C33" w:rsidP="000B1C33">
          <w:pPr>
            <w:pStyle w:val="847694DE8B9054499890472B72077946"/>
          </w:pPr>
          <w:r>
            <w:t>[Item]</w:t>
          </w:r>
        </w:p>
      </w:docPartBody>
    </w:docPart>
    <w:docPart>
      <w:docPartPr>
        <w:name w:val="1938AC1A0B14D24BA840A5FBADD6F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62B66-7152-4D4F-8307-9486056DCF58}"/>
      </w:docPartPr>
      <w:docPartBody>
        <w:p w:rsidR="00000000" w:rsidRDefault="000B1C33" w:rsidP="000B1C33">
          <w:pPr>
            <w:pStyle w:val="1938AC1A0B14D24BA840A5FBADD6F83E"/>
          </w:pPr>
          <w:r>
            <w:t>[Contact Info]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C33"/>
    <w:rsid w:val="000B1C33"/>
    <w:rsid w:val="0033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5F858324EB544C94A33D72249FDCA1">
    <w:name w:val="2D5F858324EB544C94A33D72249FDCA1"/>
  </w:style>
  <w:style w:type="paragraph" w:customStyle="1" w:styleId="5D3BCB03E901324B8CA92AEAF44932A9">
    <w:name w:val="5D3BCB03E901324B8CA92AEAF44932A9"/>
  </w:style>
  <w:style w:type="paragraph" w:customStyle="1" w:styleId="2474A3F42D2C724396136A47E943BF48">
    <w:name w:val="2474A3F42D2C724396136A47E943BF48"/>
  </w:style>
  <w:style w:type="paragraph" w:customStyle="1" w:styleId="B879DA18C8524649A1172C5A45E3BF69">
    <w:name w:val="B879DA18C8524649A1172C5A45E3BF69"/>
  </w:style>
  <w:style w:type="paragraph" w:customStyle="1" w:styleId="E46C181281745648A57E3DBFA5D0A840">
    <w:name w:val="E46C181281745648A57E3DBFA5D0A840"/>
  </w:style>
  <w:style w:type="paragraph" w:customStyle="1" w:styleId="3D15DD4827FB574995FA86ADBA1E2A52">
    <w:name w:val="3D15DD4827FB574995FA86ADBA1E2A52"/>
  </w:style>
  <w:style w:type="paragraph" w:customStyle="1" w:styleId="4453F11520631A4FA593E1DB47684ADB">
    <w:name w:val="4453F11520631A4FA593E1DB47684ADB"/>
  </w:style>
  <w:style w:type="paragraph" w:customStyle="1" w:styleId="04B7CD9AAE49ED49857D5A76CE7922ED">
    <w:name w:val="04B7CD9AAE49ED49857D5A76CE7922ED"/>
  </w:style>
  <w:style w:type="paragraph" w:customStyle="1" w:styleId="7B08E59F1FA8A441BD82D8E223BB7A73">
    <w:name w:val="7B08E59F1FA8A441BD82D8E223BB7A73"/>
  </w:style>
  <w:style w:type="paragraph" w:customStyle="1" w:styleId="F8AE47C3C8C70343A9AA00220E1857F6">
    <w:name w:val="F8AE47C3C8C70343A9AA00220E1857F6"/>
  </w:style>
  <w:style w:type="paragraph" w:customStyle="1" w:styleId="2E779AA2CFF47646A0709ADAEE807A50">
    <w:name w:val="2E779AA2CFF47646A0709ADAEE807A50"/>
  </w:style>
  <w:style w:type="paragraph" w:customStyle="1" w:styleId="173A99A0C7DE4F4E985FF9137DE10735">
    <w:name w:val="173A99A0C7DE4F4E985FF9137DE10735"/>
  </w:style>
  <w:style w:type="paragraph" w:customStyle="1" w:styleId="5C42F85AF7910A4D9DF6B87B59412B0C">
    <w:name w:val="5C42F85AF7910A4D9DF6B87B59412B0C"/>
  </w:style>
  <w:style w:type="paragraph" w:customStyle="1" w:styleId="E691CC47C0D540438DAE873D09B44B2C">
    <w:name w:val="E691CC47C0D540438DAE873D09B44B2C"/>
  </w:style>
  <w:style w:type="paragraph" w:customStyle="1" w:styleId="5BB10C89ADF536498A27F79804A3719E">
    <w:name w:val="5BB10C89ADF536498A27F79804A3719E"/>
  </w:style>
  <w:style w:type="paragraph" w:customStyle="1" w:styleId="B15E81AA82CD224E87066933A9F11412">
    <w:name w:val="B15E81AA82CD224E87066933A9F11412"/>
  </w:style>
  <w:style w:type="paragraph" w:customStyle="1" w:styleId="0C5359AED66B144C8A0E9E7BF790FAAA">
    <w:name w:val="0C5359AED66B144C8A0E9E7BF790FAAA"/>
  </w:style>
  <w:style w:type="paragraph" w:customStyle="1" w:styleId="489A2CB14FF43E429A159568DC056ECD">
    <w:name w:val="489A2CB14FF43E429A159568DC056ECD"/>
  </w:style>
  <w:style w:type="paragraph" w:customStyle="1" w:styleId="937010955F4D4042A200FF89C75E1963">
    <w:name w:val="937010955F4D4042A200FF89C75E1963"/>
  </w:style>
  <w:style w:type="paragraph" w:customStyle="1" w:styleId="08459B66460BF04A928C3C2357A7E908">
    <w:name w:val="08459B66460BF04A928C3C2357A7E908"/>
  </w:style>
  <w:style w:type="paragraph" w:customStyle="1" w:styleId="87E13E35BF8E6B489F1CEE6A8FE5B2E4">
    <w:name w:val="87E13E35BF8E6B489F1CEE6A8FE5B2E4"/>
  </w:style>
  <w:style w:type="paragraph" w:customStyle="1" w:styleId="5404B0F2FFE86C40929F4DBEEECEB75E">
    <w:name w:val="5404B0F2FFE86C40929F4DBEEECEB75E"/>
  </w:style>
  <w:style w:type="paragraph" w:customStyle="1" w:styleId="315C0CBD5C2E654AADB0514834C15277">
    <w:name w:val="315C0CBD5C2E654AADB0514834C15277"/>
  </w:style>
  <w:style w:type="paragraph" w:customStyle="1" w:styleId="FC836C41A60967479BCEDE7764688C2A">
    <w:name w:val="FC836C41A60967479BCEDE7764688C2A"/>
  </w:style>
  <w:style w:type="paragraph" w:customStyle="1" w:styleId="65649634CE4B024C8E08BB0FC072B523">
    <w:name w:val="65649634CE4B024C8E08BB0FC072B523"/>
  </w:style>
  <w:style w:type="paragraph" w:customStyle="1" w:styleId="D1E90E314AE48947929B26D08776FA0F">
    <w:name w:val="D1E90E314AE48947929B26D08776FA0F"/>
  </w:style>
  <w:style w:type="paragraph" w:customStyle="1" w:styleId="D96F6BF7EAFA3B4FB00EE48BB53634F4">
    <w:name w:val="D96F6BF7EAFA3B4FB00EE48BB53634F4"/>
  </w:style>
  <w:style w:type="paragraph" w:customStyle="1" w:styleId="5BD1E5C26787474B9AC055C8EA5AD3B0">
    <w:name w:val="5BD1E5C26787474B9AC055C8EA5AD3B0"/>
  </w:style>
  <w:style w:type="paragraph" w:customStyle="1" w:styleId="88D08E98C0874345BFDC8D1BC85E1CB2">
    <w:name w:val="88D08E98C0874345BFDC8D1BC85E1CB2"/>
  </w:style>
  <w:style w:type="paragraph" w:customStyle="1" w:styleId="12C1F5E9F4A93842B908B4B031BEFE28">
    <w:name w:val="12C1F5E9F4A93842B908B4B031BEFE28"/>
  </w:style>
  <w:style w:type="paragraph" w:customStyle="1" w:styleId="B6B1736E74D19C4593A4D92044404B9B">
    <w:name w:val="B6B1736E74D19C4593A4D92044404B9B"/>
  </w:style>
  <w:style w:type="paragraph" w:customStyle="1" w:styleId="D929F9DC0D45644DA97A3C59F712436C">
    <w:name w:val="D929F9DC0D45644DA97A3C59F712436C"/>
  </w:style>
  <w:style w:type="paragraph" w:customStyle="1" w:styleId="C979BF37E5F36D499F11E035C6A6CFB9">
    <w:name w:val="C979BF37E5F36D499F11E035C6A6CFB9"/>
    <w:rsid w:val="000B1C33"/>
  </w:style>
  <w:style w:type="paragraph" w:customStyle="1" w:styleId="EC7FE8AF1492F24ABED5488635B686DF">
    <w:name w:val="EC7FE8AF1492F24ABED5488635B686DF"/>
    <w:rsid w:val="000B1C33"/>
  </w:style>
  <w:style w:type="paragraph" w:customStyle="1" w:styleId="51A7348835EB904786C05069FA7E3EBB">
    <w:name w:val="51A7348835EB904786C05069FA7E3EBB"/>
    <w:rsid w:val="000B1C33"/>
  </w:style>
  <w:style w:type="paragraph" w:customStyle="1" w:styleId="BDFBE824560A4A479AE86C9DE4385233">
    <w:name w:val="BDFBE824560A4A479AE86C9DE4385233"/>
    <w:rsid w:val="000B1C33"/>
  </w:style>
  <w:style w:type="paragraph" w:customStyle="1" w:styleId="385F4603C883C54D8B993548DA042125">
    <w:name w:val="385F4603C883C54D8B993548DA042125"/>
    <w:rsid w:val="000B1C33"/>
  </w:style>
  <w:style w:type="paragraph" w:customStyle="1" w:styleId="546EEFE81B5B43458F649A73B379AB9E">
    <w:name w:val="546EEFE81B5B43458F649A73B379AB9E"/>
    <w:rsid w:val="000B1C33"/>
  </w:style>
  <w:style w:type="paragraph" w:customStyle="1" w:styleId="CA7BA1BE6999A6409163134C9E94DFDB">
    <w:name w:val="CA7BA1BE6999A6409163134C9E94DFDB"/>
    <w:rsid w:val="000B1C33"/>
  </w:style>
  <w:style w:type="paragraph" w:customStyle="1" w:styleId="7640D081983C1041AAF9C6164F48CC1B">
    <w:name w:val="7640D081983C1041AAF9C6164F48CC1B"/>
    <w:rsid w:val="000B1C33"/>
  </w:style>
  <w:style w:type="paragraph" w:customStyle="1" w:styleId="34F17E2CA2D0224BA47B3F438F243C29">
    <w:name w:val="34F17E2CA2D0224BA47B3F438F243C29"/>
    <w:rsid w:val="000B1C33"/>
  </w:style>
  <w:style w:type="paragraph" w:customStyle="1" w:styleId="142E7D742159794BA22FC445BB088917">
    <w:name w:val="142E7D742159794BA22FC445BB088917"/>
    <w:rsid w:val="000B1C33"/>
  </w:style>
  <w:style w:type="paragraph" w:customStyle="1" w:styleId="AF9C1D9F2B018D4691A65448996E3C43">
    <w:name w:val="AF9C1D9F2B018D4691A65448996E3C43"/>
    <w:rsid w:val="000B1C33"/>
  </w:style>
  <w:style w:type="paragraph" w:customStyle="1" w:styleId="182CCE490325284F937C8AFC5D75B1C9">
    <w:name w:val="182CCE490325284F937C8AFC5D75B1C9"/>
    <w:rsid w:val="000B1C33"/>
  </w:style>
  <w:style w:type="paragraph" w:customStyle="1" w:styleId="143D50117934314499F1B49657B07100">
    <w:name w:val="143D50117934314499F1B49657B07100"/>
    <w:rsid w:val="000B1C33"/>
  </w:style>
  <w:style w:type="paragraph" w:customStyle="1" w:styleId="D7400831E964564693AAF14C1BC37113">
    <w:name w:val="D7400831E964564693AAF14C1BC37113"/>
    <w:rsid w:val="000B1C33"/>
  </w:style>
  <w:style w:type="paragraph" w:customStyle="1" w:styleId="929CCE265FE9FC4B8D31A9BB3DB197CE">
    <w:name w:val="929CCE265FE9FC4B8D31A9BB3DB197CE"/>
    <w:rsid w:val="000B1C33"/>
  </w:style>
  <w:style w:type="paragraph" w:customStyle="1" w:styleId="EC80E7C671F41547808343CC56CAC468">
    <w:name w:val="EC80E7C671F41547808343CC56CAC468"/>
    <w:rsid w:val="000B1C33"/>
  </w:style>
  <w:style w:type="paragraph" w:customStyle="1" w:styleId="C000077D837FF14B8C9A7C230B0DE2D9">
    <w:name w:val="C000077D837FF14B8C9A7C230B0DE2D9"/>
    <w:rsid w:val="000B1C33"/>
  </w:style>
  <w:style w:type="paragraph" w:customStyle="1" w:styleId="8E3AAE9C7176CF4B9A20DED522F7652A">
    <w:name w:val="8E3AAE9C7176CF4B9A20DED522F7652A"/>
    <w:rsid w:val="000B1C33"/>
  </w:style>
  <w:style w:type="paragraph" w:customStyle="1" w:styleId="C809539E7C3E5443B80CD7C9CCCFA2D7">
    <w:name w:val="C809539E7C3E5443B80CD7C9CCCFA2D7"/>
    <w:rsid w:val="000B1C33"/>
  </w:style>
  <w:style w:type="paragraph" w:customStyle="1" w:styleId="13CB933BF011DE4DA7DEE10EB6647EE1">
    <w:name w:val="13CB933BF011DE4DA7DEE10EB6647EE1"/>
    <w:rsid w:val="000B1C33"/>
  </w:style>
  <w:style w:type="paragraph" w:customStyle="1" w:styleId="A083238A139928449173465E49C1B8DD">
    <w:name w:val="A083238A139928449173465E49C1B8DD"/>
    <w:rsid w:val="000B1C33"/>
  </w:style>
  <w:style w:type="paragraph" w:customStyle="1" w:styleId="07E78F1C52877244BB82365B8BCD6D07">
    <w:name w:val="07E78F1C52877244BB82365B8BCD6D07"/>
    <w:rsid w:val="000B1C33"/>
  </w:style>
  <w:style w:type="paragraph" w:customStyle="1" w:styleId="30D6E9B5DE33764A91FF136E10D79D61">
    <w:name w:val="30D6E9B5DE33764A91FF136E10D79D61"/>
    <w:rsid w:val="000B1C33"/>
  </w:style>
  <w:style w:type="paragraph" w:customStyle="1" w:styleId="AE58CD08F9BA55459F26168E91FF923E">
    <w:name w:val="AE58CD08F9BA55459F26168E91FF923E"/>
    <w:rsid w:val="000B1C33"/>
  </w:style>
  <w:style w:type="paragraph" w:customStyle="1" w:styleId="847694DE8B9054499890472B72077946">
    <w:name w:val="847694DE8B9054499890472B72077946"/>
    <w:rsid w:val="000B1C33"/>
  </w:style>
  <w:style w:type="paragraph" w:customStyle="1" w:styleId="1938AC1A0B14D24BA840A5FBADD6F83E">
    <w:name w:val="1938AC1A0B14D24BA840A5FBADD6F83E"/>
    <w:rsid w:val="000B1C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>443-891-4113</CompanyPhone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2439BEE-EE68-FB43-A655-D8FAF93AB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Flyer.dotx</Template>
  <TotalTime>39</TotalTime>
  <Pages>1</Pages>
  <Words>152</Words>
  <Characters>867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Amy@welearnpiano.com</dc:subject>
  <dc:creator>Taylor, Amy</dc:creator>
  <cp:keywords/>
  <dc:description/>
  <cp:lastModifiedBy>Taylor, Amy</cp:lastModifiedBy>
  <cp:revision>3</cp:revision>
  <dcterms:created xsi:type="dcterms:W3CDTF">2017-03-06T01:46:00Z</dcterms:created>
  <dcterms:modified xsi:type="dcterms:W3CDTF">2017-03-06T13:18:00Z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TF10002063</vt:lpwstr>
  </property>
</Properties>
</file>